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F3" w:rsidRPr="005630D2" w:rsidRDefault="00EA4281" w:rsidP="00806FF3">
      <w:r>
        <w:t xml:space="preserve">Vul onderstaande </w:t>
      </w:r>
      <w:r w:rsidR="000404CA">
        <w:t>aanvraag</w:t>
      </w:r>
      <w:r>
        <w:t xml:space="preserve">formulier volledig in en mail naar </w:t>
      </w:r>
      <w:hyperlink r:id="rId10" w:history="1">
        <w:r w:rsidRPr="00892803">
          <w:rPr>
            <w:rStyle w:val="Hyperlink"/>
            <w:rFonts w:eastAsia="Times New Roman" w:cstheme="majorHAnsi"/>
            <w:lang w:eastAsia="nl-NL"/>
          </w:rPr>
          <w:t>info@smalll.eu</w:t>
        </w:r>
      </w:hyperlink>
      <w:r>
        <w:rPr>
          <w:rFonts w:eastAsia="Times New Roman" w:cstheme="majorHAnsi"/>
          <w:color w:val="000000"/>
          <w:lang w:eastAsia="nl-NL"/>
        </w:rPr>
        <w:t>.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5630D2" w:rsidTr="005630D2">
        <w:tc>
          <w:tcPr>
            <w:tcW w:w="1963" w:type="pct"/>
            <w:vAlign w:val="bottom"/>
          </w:tcPr>
          <w:p w:rsidR="00650259" w:rsidRPr="005630D2" w:rsidRDefault="00EA4281" w:rsidP="005D6CC7">
            <w:r>
              <w:t>Naam aanvrager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  <w:tr w:rsidR="00650259" w:rsidRPr="005630D2" w:rsidTr="005630D2">
        <w:tc>
          <w:tcPr>
            <w:tcW w:w="1963" w:type="pct"/>
            <w:vAlign w:val="bottom"/>
          </w:tcPr>
          <w:p w:rsidR="00650259" w:rsidRPr="005630D2" w:rsidRDefault="00EA4281" w:rsidP="005D6CC7">
            <w:r>
              <w:t>Huidige functie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  <w:tr w:rsidR="00650259" w:rsidRPr="005630D2" w:rsidTr="005630D2">
        <w:tc>
          <w:tcPr>
            <w:tcW w:w="1963" w:type="pct"/>
            <w:vAlign w:val="bottom"/>
          </w:tcPr>
          <w:p w:rsidR="00650259" w:rsidRPr="005630D2" w:rsidRDefault="00EA4281" w:rsidP="005D6CC7">
            <w:r>
              <w:t>Werkzaam binnen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  <w:tr w:rsidR="000404CA" w:rsidRPr="005630D2" w:rsidTr="00974825">
        <w:sdt>
          <w:sdtPr>
            <w:id w:val="-322891068"/>
            <w:placeholder>
              <w:docPart w:val="F2425BA59BF6482BB88AF3DFA5D97352"/>
            </w:placeholder>
            <w:temporary/>
            <w:showingPlcHdr/>
            <w15:appearance w15:val="hidden"/>
          </w:sdtPr>
          <w:sdtContent>
            <w:tc>
              <w:tcPr>
                <w:tcW w:w="1963" w:type="pct"/>
                <w:vAlign w:val="bottom"/>
              </w:tcPr>
              <w:p w:rsidR="000404CA" w:rsidRPr="005630D2" w:rsidRDefault="000404CA" w:rsidP="00974825">
                <w:r w:rsidRPr="005630D2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404CA" w:rsidRPr="005630D2" w:rsidRDefault="000404CA" w:rsidP="00974825">
            <w:pPr>
              <w:spacing w:before="120"/>
            </w:pPr>
          </w:p>
        </w:tc>
      </w:tr>
      <w:tr w:rsidR="00650259" w:rsidRPr="005630D2" w:rsidTr="005630D2">
        <w:tc>
          <w:tcPr>
            <w:tcW w:w="1963" w:type="pct"/>
            <w:vAlign w:val="bottom"/>
          </w:tcPr>
          <w:p w:rsidR="00650259" w:rsidRPr="005630D2" w:rsidRDefault="00EA4281" w:rsidP="005D6CC7">
            <w:r>
              <w:t>Reist naar / gaat verblijven in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  <w:tr w:rsidR="00650259" w:rsidRPr="005630D2" w:rsidTr="005630D2">
        <w:tc>
          <w:tcPr>
            <w:tcW w:w="1963" w:type="pct"/>
            <w:vAlign w:val="bottom"/>
          </w:tcPr>
          <w:p w:rsidR="00650259" w:rsidRPr="005630D2" w:rsidRDefault="00EA4281" w:rsidP="005D6CC7">
            <w:r>
              <w:t>Reis- of verblijfsperiode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  <w:tr w:rsidR="00650259" w:rsidRPr="005630D2" w:rsidTr="005630D2">
        <w:tc>
          <w:tcPr>
            <w:tcW w:w="1963" w:type="pct"/>
            <w:vAlign w:val="bottom"/>
          </w:tcPr>
          <w:p w:rsidR="00650259" w:rsidRPr="000404CA" w:rsidRDefault="00EA4281" w:rsidP="005D6CC7">
            <w:pPr>
              <w:rPr>
                <w:sz w:val="22"/>
              </w:rPr>
            </w:pPr>
            <w:r w:rsidRPr="000404CA">
              <w:rPr>
                <w:sz w:val="22"/>
              </w:rPr>
              <w:t xml:space="preserve">Geschat aantal te vergoeden </w:t>
            </w:r>
            <w:r w:rsidR="000404CA">
              <w:rPr>
                <w:sz w:val="22"/>
              </w:rPr>
              <w:t>dagen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650259" w:rsidRPr="005630D2" w:rsidRDefault="00650259" w:rsidP="005D6CC7">
            <w:pPr>
              <w:spacing w:before="120"/>
            </w:pPr>
          </w:p>
        </w:tc>
      </w:tr>
    </w:tbl>
    <w:p w:rsidR="00806FF3" w:rsidRPr="005630D2" w:rsidRDefault="00806FF3" w:rsidP="0073326A">
      <w:pPr>
        <w:spacing w:after="0"/>
      </w:pPr>
    </w:p>
    <w:tbl>
      <w:tblPr>
        <w:tblStyle w:val="Tabelraster"/>
        <w:tblW w:w="52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356"/>
        <w:gridCol w:w="6"/>
        <w:gridCol w:w="481"/>
      </w:tblGrid>
      <w:tr w:rsidR="00EA4281" w:rsidRPr="005630D2" w:rsidTr="00005BB6">
        <w:trPr>
          <w:trHeight w:val="575"/>
        </w:trPr>
        <w:tc>
          <w:tcPr>
            <w:tcW w:w="4744" w:type="pct"/>
            <w:gridSpan w:val="2"/>
            <w:vAlign w:val="bottom"/>
          </w:tcPr>
          <w:p w:rsidR="00EA4281" w:rsidRPr="005630D2" w:rsidRDefault="00EA4281" w:rsidP="005D6CC7">
            <w:r>
              <w:t>Motivatie van de aanvraag</w:t>
            </w: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240"/>
            </w:pPr>
          </w:p>
        </w:tc>
      </w:tr>
      <w:tr w:rsidR="00EA4281" w:rsidRPr="005630D2" w:rsidTr="00005BB6">
        <w:trPr>
          <w:trHeight w:val="457"/>
        </w:trPr>
        <w:tc>
          <w:tcPr>
            <w:tcW w:w="4744" w:type="pct"/>
            <w:gridSpan w:val="2"/>
            <w:tcBorders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EA4281" w:rsidRPr="005630D2" w:rsidTr="00005BB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EA4281" w:rsidRPr="005630D2" w:rsidTr="00005BB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EA4281" w:rsidRPr="005630D2" w:rsidTr="00005BB6">
        <w:trPr>
          <w:trHeight w:val="457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  <w:bookmarkStart w:id="0" w:name="_GoBack"/>
        <w:bookmarkEnd w:id="0"/>
      </w:tr>
      <w:tr w:rsidR="00EA4281" w:rsidRPr="005630D2" w:rsidTr="00005BB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EA4281" w:rsidRPr="005630D2" w:rsidTr="00005BB6">
        <w:trPr>
          <w:trHeight w:val="457"/>
        </w:trPr>
        <w:tc>
          <w:tcPr>
            <w:tcW w:w="47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4281" w:rsidRPr="005630D2" w:rsidRDefault="00EA4281" w:rsidP="00806FF3">
            <w:pPr>
              <w:spacing w:before="120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EA4281" w:rsidRPr="005630D2" w:rsidTr="00005BB6">
        <w:trPr>
          <w:trHeight w:val="442"/>
        </w:trPr>
        <w:tc>
          <w:tcPr>
            <w:tcW w:w="4744" w:type="pct"/>
            <w:gridSpan w:val="2"/>
            <w:tcBorders>
              <w:top w:val="single" w:sz="4" w:space="0" w:color="auto"/>
            </w:tcBorders>
            <w:vAlign w:val="bottom"/>
          </w:tcPr>
          <w:p w:rsidR="00EA4281" w:rsidRPr="005630D2" w:rsidRDefault="00EA4281" w:rsidP="00C72268">
            <w:pPr>
              <w:jc w:val="right"/>
            </w:pPr>
          </w:p>
        </w:tc>
        <w:tc>
          <w:tcPr>
            <w:tcW w:w="256" w:type="pct"/>
            <w:gridSpan w:val="2"/>
          </w:tcPr>
          <w:p w:rsidR="00EA4281" w:rsidRPr="005630D2" w:rsidRDefault="00EA4281" w:rsidP="00806FF3">
            <w:pPr>
              <w:spacing w:before="120"/>
            </w:pPr>
          </w:p>
        </w:tc>
      </w:tr>
      <w:tr w:rsidR="000404CA" w:rsidRPr="005630D2" w:rsidTr="00005BB6">
        <w:trPr>
          <w:trHeight w:val="1379"/>
        </w:trPr>
        <w:tc>
          <w:tcPr>
            <w:tcW w:w="4744" w:type="pct"/>
            <w:gridSpan w:val="2"/>
            <w:vAlign w:val="bottom"/>
          </w:tcPr>
          <w:p w:rsidR="000404CA" w:rsidRDefault="000404CA" w:rsidP="000404CA">
            <w:sdt>
              <w:sdtPr>
                <w:rPr>
                  <w:rFonts w:eastAsia="Times New Roman" w:cstheme="majorHAnsi"/>
                  <w:color w:val="000000"/>
                  <w:lang w:eastAsia="nl-NL"/>
                </w:rPr>
                <w:id w:val="-407693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5BB6">
                  <w:rPr>
                    <w:rFonts w:ascii="MS Gothic" w:eastAsia="MS Gothic" w:hAnsi="MS Gothic" w:cstheme="majorHAnsi" w:hint="eastAsia"/>
                    <w:color w:val="000000"/>
                    <w:lang w:eastAsia="nl-NL"/>
                  </w:rPr>
                  <w:t>☐</w:t>
                </w:r>
              </w:sdtContent>
            </w:sdt>
            <w:r>
              <w:rPr>
                <w:rFonts w:eastAsia="Times New Roman" w:cstheme="majorHAnsi"/>
                <w:color w:val="000000"/>
                <w:lang w:eastAsia="nl-NL"/>
              </w:rPr>
              <w:t xml:space="preserve">   De a</w:t>
            </w:r>
            <w:r>
              <w:rPr>
                <w:rFonts w:eastAsia="Times New Roman" w:cstheme="majorHAnsi"/>
                <w:color w:val="000000"/>
                <w:lang w:eastAsia="nl-NL"/>
              </w:rPr>
              <w:t>anvrager stelt dat de vergoeding uitsluitend gebruikt wordt voor hetgeen hier wordt aangevraagd</w:t>
            </w:r>
            <w:r>
              <w:rPr>
                <w:rFonts w:eastAsia="Times New Roman" w:cstheme="majorHAnsi"/>
                <w:color w:val="000000"/>
                <w:lang w:eastAsia="nl-NL"/>
              </w:rPr>
              <w:t>.</w:t>
            </w:r>
          </w:p>
          <w:p w:rsidR="000404CA" w:rsidRPr="005630D2" w:rsidRDefault="000404CA" w:rsidP="000404CA"/>
        </w:tc>
        <w:tc>
          <w:tcPr>
            <w:tcW w:w="256" w:type="pct"/>
            <w:gridSpan w:val="2"/>
          </w:tcPr>
          <w:p w:rsidR="000404CA" w:rsidRPr="005630D2" w:rsidRDefault="000404CA" w:rsidP="000404CA">
            <w:pPr>
              <w:spacing w:before="120"/>
            </w:pPr>
          </w:p>
        </w:tc>
      </w:tr>
      <w:tr w:rsidR="00005BB6" w:rsidRPr="005630D2" w:rsidTr="00005BB6">
        <w:trPr>
          <w:gridAfter w:val="1"/>
          <w:wAfter w:w="253" w:type="pct"/>
        </w:trPr>
        <w:tc>
          <w:tcPr>
            <w:tcW w:w="3505" w:type="pct"/>
            <w:vAlign w:val="bottom"/>
          </w:tcPr>
          <w:p w:rsidR="00005BB6" w:rsidRPr="005630D2" w:rsidRDefault="00005BB6" w:rsidP="00974825">
            <w:r>
              <w:t>A</w:t>
            </w:r>
            <w:r>
              <w:t>anvrager</w:t>
            </w:r>
          </w:p>
        </w:tc>
        <w:tc>
          <w:tcPr>
            <w:tcW w:w="1242" w:type="pct"/>
            <w:gridSpan w:val="2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  <w:tr w:rsidR="00005BB6" w:rsidRPr="005630D2" w:rsidTr="00005BB6">
        <w:trPr>
          <w:gridAfter w:val="1"/>
          <w:wAfter w:w="253" w:type="pct"/>
        </w:trPr>
        <w:tc>
          <w:tcPr>
            <w:tcW w:w="3505" w:type="pct"/>
            <w:vAlign w:val="bottom"/>
          </w:tcPr>
          <w:p w:rsidR="00005BB6" w:rsidRPr="005630D2" w:rsidRDefault="00005BB6" w:rsidP="00974825">
            <w:r>
              <w:t>Handtekening aanvrager</w:t>
            </w:r>
          </w:p>
        </w:tc>
        <w:tc>
          <w:tcPr>
            <w:tcW w:w="1242" w:type="pct"/>
            <w:gridSpan w:val="2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  <w:tr w:rsidR="00005BB6" w:rsidRPr="005630D2" w:rsidTr="00005BB6">
        <w:trPr>
          <w:gridAfter w:val="1"/>
          <w:wAfter w:w="253" w:type="pct"/>
        </w:trPr>
        <w:tc>
          <w:tcPr>
            <w:tcW w:w="3505" w:type="pct"/>
            <w:vAlign w:val="bottom"/>
          </w:tcPr>
          <w:p w:rsidR="00005BB6" w:rsidRPr="005630D2" w:rsidRDefault="00005BB6" w:rsidP="00974825">
            <w:r>
              <w:t>Datum</w:t>
            </w:r>
          </w:p>
        </w:tc>
        <w:tc>
          <w:tcPr>
            <w:tcW w:w="1242" w:type="pct"/>
            <w:gridSpan w:val="2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</w:tbl>
    <w:p w:rsidR="00005BB6" w:rsidRDefault="00005BB6" w:rsidP="00D85591">
      <w:pPr>
        <w:rPr>
          <w:rFonts w:eastAsia="Times New Roman" w:cstheme="majorHAnsi"/>
          <w:color w:val="000000"/>
          <w:lang w:eastAsia="nl-NL"/>
        </w:rPr>
      </w:pPr>
    </w:p>
    <w:tbl>
      <w:tblPr>
        <w:tblStyle w:val="Tabelraster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4"/>
        <w:gridCol w:w="2407"/>
      </w:tblGrid>
      <w:tr w:rsidR="00005BB6" w:rsidRPr="005630D2" w:rsidTr="00005BB6">
        <w:tc>
          <w:tcPr>
            <w:tcW w:w="3673" w:type="pct"/>
            <w:vAlign w:val="bottom"/>
          </w:tcPr>
          <w:p w:rsidR="00005BB6" w:rsidRPr="005630D2" w:rsidRDefault="00005BB6" w:rsidP="00974825">
            <w:r>
              <w:t xml:space="preserve">Naam </w:t>
            </w:r>
            <w:r>
              <w:rPr>
                <w:rFonts w:eastAsia="Times New Roman" w:cstheme="majorHAnsi"/>
                <w:color w:val="000000"/>
                <w:lang w:eastAsia="nl-NL"/>
              </w:rPr>
              <w:t>vertegenwoordiger bezoekende instelling</w:t>
            </w:r>
          </w:p>
        </w:tc>
        <w:tc>
          <w:tcPr>
            <w:tcW w:w="1327" w:type="pct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  <w:tr w:rsidR="00005BB6" w:rsidRPr="005630D2" w:rsidTr="00005BB6">
        <w:tc>
          <w:tcPr>
            <w:tcW w:w="3673" w:type="pct"/>
            <w:vAlign w:val="bottom"/>
          </w:tcPr>
          <w:p w:rsidR="00005BB6" w:rsidRPr="005630D2" w:rsidRDefault="00005BB6" w:rsidP="00974825">
            <w:r>
              <w:t xml:space="preserve">Handtekening </w:t>
            </w:r>
            <w:r>
              <w:rPr>
                <w:rFonts w:eastAsia="Times New Roman" w:cstheme="majorHAnsi"/>
                <w:color w:val="000000"/>
                <w:lang w:eastAsia="nl-NL"/>
              </w:rPr>
              <w:t>vertegenwoordiger bezoekende instelling</w:t>
            </w:r>
          </w:p>
        </w:tc>
        <w:tc>
          <w:tcPr>
            <w:tcW w:w="1327" w:type="pct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  <w:tr w:rsidR="00005BB6" w:rsidRPr="005630D2" w:rsidTr="00005BB6">
        <w:tc>
          <w:tcPr>
            <w:tcW w:w="3673" w:type="pct"/>
            <w:vAlign w:val="bottom"/>
          </w:tcPr>
          <w:p w:rsidR="00005BB6" w:rsidRPr="005630D2" w:rsidRDefault="00005BB6" w:rsidP="00974825">
            <w:r>
              <w:t>Datum</w:t>
            </w:r>
          </w:p>
        </w:tc>
        <w:tc>
          <w:tcPr>
            <w:tcW w:w="1327" w:type="pct"/>
            <w:tcBorders>
              <w:bottom w:val="single" w:sz="4" w:space="0" w:color="auto"/>
            </w:tcBorders>
            <w:vAlign w:val="bottom"/>
          </w:tcPr>
          <w:p w:rsidR="00005BB6" w:rsidRPr="005630D2" w:rsidRDefault="00005BB6" w:rsidP="00974825">
            <w:pPr>
              <w:spacing w:before="120"/>
            </w:pPr>
          </w:p>
        </w:tc>
      </w:tr>
    </w:tbl>
    <w:p w:rsidR="00005BB6" w:rsidRDefault="00005BB6" w:rsidP="00BD7A0D">
      <w:pPr>
        <w:ind w:firstLine="720"/>
        <w:rPr>
          <w:rFonts w:eastAsia="Times New Roman" w:cstheme="majorHAnsi"/>
          <w:color w:val="000000"/>
          <w:lang w:eastAsia="nl-NL"/>
        </w:rPr>
      </w:pPr>
    </w:p>
    <w:sectPr w:rsidR="00005BB6" w:rsidSect="00D85591">
      <w:headerReference w:type="default" r:id="rId11"/>
      <w:footerReference w:type="default" r:id="rId12"/>
      <w:pgSz w:w="11906" w:h="16838" w:code="9"/>
      <w:pgMar w:top="1440" w:right="1440" w:bottom="56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281" w:rsidRDefault="00EA4281" w:rsidP="00650259">
      <w:pPr>
        <w:spacing w:after="0" w:line="240" w:lineRule="auto"/>
      </w:pPr>
      <w:r>
        <w:separator/>
      </w:r>
    </w:p>
  </w:endnote>
  <w:endnote w:type="continuationSeparator" w:id="0">
    <w:p w:rsidR="00EA4281" w:rsidRDefault="00EA428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D55CBD-A63C-497E-B97E-28ED57C2D663}"/>
    <w:embedBold r:id="rId2" w:fontKey="{E9B11624-7107-4BFA-B5BE-F00D81FCC5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FE75AE8-192E-443D-82DA-4708876AD0ED}"/>
    <w:embedBold r:id="rId4" w:fontKey="{8D8748DD-55E5-4BE9-B222-D1FD1FA1D245}"/>
    <w:embedItalic r:id="rId5" w:fontKey="{72C066DF-EB0D-4927-82DC-0446FE80BC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6729024-7709-4449-968F-B6D15EFCF7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E554ED4-D6F0-47CA-BF8A-303B3F47D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8364"/>
      <w:gridCol w:w="662"/>
    </w:tblGrid>
    <w:tr w:rsidR="0073326A" w:rsidRPr="0073326A" w:rsidTr="00BD7A0D">
      <w:trPr>
        <w:jc w:val="right"/>
      </w:trPr>
      <w:tc>
        <w:tcPr>
          <w:tcW w:w="8364" w:type="dxa"/>
          <w:vAlign w:val="center"/>
        </w:tcPr>
        <w:p w:rsidR="0073326A" w:rsidRPr="0073326A" w:rsidRDefault="00BD7A0D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Een volledig ingevuld formulier wordt uiterlijk 4 weken na indienen beoordeeld door het bestuur van </w:t>
          </w:r>
          <w:proofErr w:type="spellStart"/>
          <w:r>
            <w:rPr>
              <w:sz w:val="18"/>
              <w:szCs w:val="24"/>
            </w:rPr>
            <w:t>Smalll</w:t>
          </w:r>
          <w:proofErr w:type="spellEnd"/>
        </w:p>
      </w:tc>
      <w:tc>
        <w:tcPr>
          <w:tcW w:w="662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281" w:rsidRDefault="00EA4281" w:rsidP="00650259">
      <w:pPr>
        <w:spacing w:after="0" w:line="240" w:lineRule="auto"/>
      </w:pPr>
      <w:r>
        <w:separator/>
      </w:r>
    </w:p>
  </w:footnote>
  <w:footnote w:type="continuationSeparator" w:id="0">
    <w:p w:rsidR="00EA4281" w:rsidRDefault="00EA428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7"/>
      <w:gridCol w:w="7679"/>
    </w:tblGrid>
    <w:tr w:rsidR="006168CC" w:rsidRPr="00713D1C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13D1C" w:rsidRDefault="006168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676275" cy="676275"/>
                <wp:effectExtent l="0" t="0" r="0" b="9525"/>
                <wp:docPr id="8" name="Afbeelding 8" descr="Afbeeldingsresultaat voor smal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fbeeldingsresultaat voor smal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732B16" w:rsidRDefault="00EA4281" w:rsidP="00732B16">
          <w:pPr>
            <w:pStyle w:val="Koptekst"/>
          </w:pPr>
          <w:r>
            <w:t>Smalll Travel Grant</w:t>
          </w:r>
        </w:p>
      </w:tc>
    </w:tr>
  </w:tbl>
  <w:p w:rsidR="00650259" w:rsidRDefault="00650259" w:rsidP="00713D1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81"/>
    <w:rsid w:val="00005BB6"/>
    <w:rsid w:val="000404CA"/>
    <w:rsid w:val="00052382"/>
    <w:rsid w:val="0006568A"/>
    <w:rsid w:val="00076F0F"/>
    <w:rsid w:val="00084253"/>
    <w:rsid w:val="00097520"/>
    <w:rsid w:val="000D1F49"/>
    <w:rsid w:val="001727CA"/>
    <w:rsid w:val="00290F5E"/>
    <w:rsid w:val="002B5091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630D2"/>
    <w:rsid w:val="00577E06"/>
    <w:rsid w:val="005A3BF7"/>
    <w:rsid w:val="005D6CC7"/>
    <w:rsid w:val="005F2035"/>
    <w:rsid w:val="005F7990"/>
    <w:rsid w:val="006168CC"/>
    <w:rsid w:val="0063739C"/>
    <w:rsid w:val="00650259"/>
    <w:rsid w:val="00651C81"/>
    <w:rsid w:val="006E62D8"/>
    <w:rsid w:val="00713D1C"/>
    <w:rsid w:val="00732B16"/>
    <w:rsid w:val="0073326A"/>
    <w:rsid w:val="00760A67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D7A0D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85591"/>
    <w:rsid w:val="00DB3FAD"/>
    <w:rsid w:val="00E61C09"/>
    <w:rsid w:val="00E677FE"/>
    <w:rsid w:val="00EA4281"/>
    <w:rsid w:val="00EB013B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EB9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ard">
    <w:name w:val="Normal"/>
    <w:uiPriority w:val="1"/>
    <w:qFormat/>
    <w:rsid w:val="0073326A"/>
  </w:style>
  <w:style w:type="paragraph" w:styleId="Kop1">
    <w:name w:val="heading 1"/>
    <w:basedOn w:val="Standaard"/>
    <w:link w:val="Kop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EA4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smalll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oremans\AppData\Roaming\Microsoft\Templates\Vergoeding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425BA59BF6482BB88AF3DFA5D973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651014-206F-40A2-996B-BE2983E0C30C}"/>
      </w:docPartPr>
      <w:docPartBody>
        <w:p w:rsidR="00000000" w:rsidRDefault="0013339C" w:rsidP="0013339C">
          <w:pPr>
            <w:pStyle w:val="F2425BA59BF6482BB88AF3DFA5D97352"/>
          </w:pPr>
          <w:r w:rsidRPr="005D6CC7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9C"/>
    <w:rsid w:val="0013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F82A7CCD7B64A8DB5700FBCB74E6B55">
    <w:name w:val="CF82A7CCD7B64A8DB5700FBCB74E6B55"/>
  </w:style>
  <w:style w:type="paragraph" w:customStyle="1" w:styleId="40C2EADF2C524CEE9B6EB5E2B8486D89">
    <w:name w:val="40C2EADF2C524CEE9B6EB5E2B8486D89"/>
  </w:style>
  <w:style w:type="paragraph" w:customStyle="1" w:styleId="FF9229E34C2A48CFBB5C36E0A852EE59">
    <w:name w:val="FF9229E34C2A48CFBB5C36E0A852EE59"/>
  </w:style>
  <w:style w:type="paragraph" w:customStyle="1" w:styleId="02E58909D4E14EFCBA2260708D30CCCA">
    <w:name w:val="02E58909D4E14EFCBA2260708D30CCCA"/>
  </w:style>
  <w:style w:type="paragraph" w:customStyle="1" w:styleId="1D92AF6BFD424375A6746BFDF2382E66">
    <w:name w:val="1D92AF6BFD424375A6746BFDF2382E66"/>
  </w:style>
  <w:style w:type="paragraph" w:customStyle="1" w:styleId="18928003BAD34D008EB47A5CE3A8E32A">
    <w:name w:val="18928003BAD34D008EB47A5CE3A8E32A"/>
  </w:style>
  <w:style w:type="paragraph" w:customStyle="1" w:styleId="96F48476B20744B5B3F5259C23F0881E">
    <w:name w:val="96F48476B20744B5B3F5259C23F0881E"/>
  </w:style>
  <w:style w:type="paragraph" w:customStyle="1" w:styleId="893AED5A03D245A2B42CF3D47D9560A2">
    <w:name w:val="893AED5A03D245A2B42CF3D47D9560A2"/>
  </w:style>
  <w:style w:type="paragraph" w:customStyle="1" w:styleId="40F004D8962F4EF982A40398675FFEE1">
    <w:name w:val="40F004D8962F4EF982A40398675FFEE1"/>
  </w:style>
  <w:style w:type="paragraph" w:customStyle="1" w:styleId="6A4BD124B09B49DF8B9B4442A834BF32">
    <w:name w:val="6A4BD124B09B49DF8B9B4442A834BF32"/>
  </w:style>
  <w:style w:type="paragraph" w:customStyle="1" w:styleId="EFA272D4343F4E93B81003362EC9E63B">
    <w:name w:val="EFA272D4343F4E93B81003362EC9E63B"/>
  </w:style>
  <w:style w:type="paragraph" w:customStyle="1" w:styleId="37083112155B4172BA0729D977DD3400">
    <w:name w:val="37083112155B4172BA0729D977DD3400"/>
  </w:style>
  <w:style w:type="paragraph" w:customStyle="1" w:styleId="93B42F5D946343B48897CD3961756715">
    <w:name w:val="93B42F5D946343B48897CD3961756715"/>
  </w:style>
  <w:style w:type="paragraph" w:customStyle="1" w:styleId="E58EF42E135F4DD18F8B7F58B278A73C">
    <w:name w:val="E58EF42E135F4DD18F8B7F58B278A73C"/>
  </w:style>
  <w:style w:type="paragraph" w:customStyle="1" w:styleId="8126FFDC81A44C8BB0125DA53126C145">
    <w:name w:val="8126FFDC81A44C8BB0125DA53126C145"/>
  </w:style>
  <w:style w:type="paragraph" w:customStyle="1" w:styleId="82D1BB29CA1040D3932B28704487B850">
    <w:name w:val="82D1BB29CA1040D3932B28704487B850"/>
  </w:style>
  <w:style w:type="paragraph" w:customStyle="1" w:styleId="5150C6009BFE4440B997ECBBF6ADB214">
    <w:name w:val="5150C6009BFE4440B997ECBBF6ADB214"/>
  </w:style>
  <w:style w:type="paragraph" w:customStyle="1" w:styleId="0DDE5A2B16A54BAC827EA3884D938C92">
    <w:name w:val="0DDE5A2B16A54BAC827EA3884D938C92"/>
  </w:style>
  <w:style w:type="paragraph" w:customStyle="1" w:styleId="D77A37BED4434CC3B16C072538B1781E">
    <w:name w:val="D77A37BED4434CC3B16C072538B1781E"/>
  </w:style>
  <w:style w:type="paragraph" w:customStyle="1" w:styleId="3639AEE6212A4E5BBAB32A308AD7ADFD">
    <w:name w:val="3639AEE6212A4E5BBAB32A308AD7ADFD"/>
    <w:rsid w:val="0013339C"/>
  </w:style>
  <w:style w:type="paragraph" w:customStyle="1" w:styleId="B6191F8E30AE4C81AB3F94B563C3C7C1">
    <w:name w:val="B6191F8E30AE4C81AB3F94B563C3C7C1"/>
    <w:rsid w:val="0013339C"/>
  </w:style>
  <w:style w:type="paragraph" w:customStyle="1" w:styleId="F2425BA59BF6482BB88AF3DFA5D97352">
    <w:name w:val="F2425BA59BF6482BB88AF3DFA5D97352"/>
    <w:rsid w:val="0013339C"/>
  </w:style>
  <w:style w:type="paragraph" w:customStyle="1" w:styleId="BEA53EE92D454130B3800F5C91A92FF6">
    <w:name w:val="BEA53EE92D454130B3800F5C91A92FF6"/>
    <w:rsid w:val="0013339C"/>
  </w:style>
  <w:style w:type="paragraph" w:customStyle="1" w:styleId="03C0510D0AC94A3CB021A58A98DB077D">
    <w:name w:val="03C0510D0AC94A3CB021A58A98DB077D"/>
    <w:rsid w:val="0013339C"/>
  </w:style>
  <w:style w:type="paragraph" w:customStyle="1" w:styleId="89057C07AF8C4BA39F627BBA86F5F157">
    <w:name w:val="89057C07AF8C4BA39F627BBA86F5F157"/>
    <w:rsid w:val="0013339C"/>
  </w:style>
  <w:style w:type="paragraph" w:customStyle="1" w:styleId="21B70F9DC2604DA6A6E0FA87EC30321C">
    <w:name w:val="21B70F9DC2604DA6A6E0FA87EC30321C"/>
    <w:rsid w:val="00133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sharepoint/v3"/>
    <ds:schemaRef ds:uri="http://purl.org/dc/terms/"/>
    <ds:schemaRef ds:uri="http://schemas.microsoft.com/office/2006/documentManagement/types"/>
    <ds:schemaRef ds:uri="fb0879af-3eba-417a-a55a-ffe6dcd6ca77"/>
    <ds:schemaRef ds:uri="6dc4bcd6-49db-4c07-9060-8acfc67cef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Vergoedingsformulier.dotx</Template>
  <TotalTime>0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2020-01-21T09:36:00Z</dcterms:created>
  <dcterms:modified xsi:type="dcterms:W3CDTF">2020-01-21T10:57:00Z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